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4F3BEB3A" w:rsidR="00DA714D" w:rsidRPr="00AB201F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6260B3">
        <w:rPr>
          <w:rFonts w:ascii="Times New Roman" w:hAnsi="Times New Roman"/>
          <w:b/>
          <w:szCs w:val="24"/>
          <w:lang w:val="ro-RO"/>
        </w:rPr>
        <w:t>ADY ENDRE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6652B9">
        <w:rPr>
          <w:rFonts w:ascii="Times New Roman" w:hAnsi="Times New Roman"/>
          <w:b/>
          <w:szCs w:val="24"/>
          <w:lang w:val="ro-RO"/>
        </w:rPr>
        <w:t>SF. GHEORGHE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139AEBFD" w:rsidR="00DA714D" w:rsidRPr="00617AE3" w:rsidRDefault="006652B9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>
              <w:rPr>
                <w:rFonts w:ascii="Times New Roman" w:hAnsi="Times New Roman"/>
                <w:szCs w:val="24"/>
                <w:lang w:val="ro-RO"/>
              </w:rPr>
              <w:t>SZOCS EMESE (președinte- etc.)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6625BE0D" w:rsidR="00DA714D" w:rsidRPr="00617AE3" w:rsidRDefault="006652B9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>
              <w:rPr>
                <w:rFonts w:ascii="Times New Roman" w:hAnsi="Times New Roman"/>
                <w:szCs w:val="24"/>
                <w:lang w:val="ro-RO"/>
              </w:rPr>
              <w:t>MARIA DOBREAN (Președinte – etc.)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40311" w14:textId="77777777" w:rsidR="007F3471" w:rsidRDefault="007F3471" w:rsidP="00E160F0">
      <w:pPr>
        <w:spacing w:after="0"/>
      </w:pPr>
      <w:r>
        <w:separator/>
      </w:r>
    </w:p>
  </w:endnote>
  <w:endnote w:type="continuationSeparator" w:id="0">
    <w:p w14:paraId="3F40BD70" w14:textId="77777777" w:rsidR="007F3471" w:rsidRDefault="007F3471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3176C" w14:textId="77777777" w:rsidR="007F3471" w:rsidRDefault="007F3471" w:rsidP="00E160F0">
      <w:pPr>
        <w:spacing w:after="0"/>
      </w:pPr>
      <w:r>
        <w:separator/>
      </w:r>
    </w:p>
  </w:footnote>
  <w:footnote w:type="continuationSeparator" w:id="0">
    <w:p w14:paraId="356ED61D" w14:textId="77777777" w:rsidR="007F3471" w:rsidRDefault="007F3471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7F3471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7F3471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462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4284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0B3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52B9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471"/>
    <w:rsid w:val="007F3552"/>
    <w:rsid w:val="007F4702"/>
    <w:rsid w:val="008005C2"/>
    <w:rsid w:val="008012F7"/>
    <w:rsid w:val="00803847"/>
    <w:rsid w:val="0080744B"/>
    <w:rsid w:val="00807ECB"/>
    <w:rsid w:val="00821F1C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23E7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201F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47A28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1ABE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3874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814EF-982B-47EE-AE71-983A02D15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2020-05-27T09:44:00Z</dcterms:created>
  <dcterms:modified xsi:type="dcterms:W3CDTF">2020-05-27T09:44:00Z</dcterms:modified>
</cp:coreProperties>
</file>