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5637F125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F93874">
        <w:rPr>
          <w:rFonts w:ascii="Times New Roman" w:hAnsi="Times New Roman"/>
          <w:b/>
          <w:szCs w:val="24"/>
          <w:lang w:val="ro-RO"/>
        </w:rPr>
        <w:t>ANTOS JÁNOS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F93874">
        <w:rPr>
          <w:rFonts w:ascii="Times New Roman" w:hAnsi="Times New Roman"/>
          <w:b/>
          <w:szCs w:val="24"/>
          <w:lang w:val="ro-RO"/>
        </w:rPr>
        <w:t>RECI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93E2FF" w14:textId="77777777" w:rsidR="001674AE" w:rsidRDefault="001674AE" w:rsidP="00E160F0">
      <w:pPr>
        <w:spacing w:after="0"/>
      </w:pPr>
      <w:r>
        <w:separator/>
      </w:r>
    </w:p>
  </w:endnote>
  <w:endnote w:type="continuationSeparator" w:id="0">
    <w:p w14:paraId="4CCEF557" w14:textId="77777777" w:rsidR="001674AE" w:rsidRDefault="001674A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75DC4E" w14:textId="77777777" w:rsidR="001674AE" w:rsidRDefault="001674AE" w:rsidP="00E160F0">
      <w:pPr>
        <w:spacing w:after="0"/>
      </w:pPr>
      <w:r>
        <w:separator/>
      </w:r>
    </w:p>
  </w:footnote>
  <w:footnote w:type="continuationSeparator" w:id="0">
    <w:p w14:paraId="2608A0B8" w14:textId="77777777" w:rsidR="001674AE" w:rsidRDefault="001674A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674A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674A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674AE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4AC21-7246-400D-9AF3-E4AD38057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2020-05-27T09:37:00Z</dcterms:created>
  <dcterms:modified xsi:type="dcterms:W3CDTF">2020-05-27T09:37:00Z</dcterms:modified>
</cp:coreProperties>
</file>