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007ED25C" w:rsidR="00DA714D" w:rsidRPr="00937529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937529">
        <w:rPr>
          <w:rFonts w:ascii="Times New Roman" w:hAnsi="Times New Roman"/>
          <w:b/>
          <w:szCs w:val="24"/>
          <w:lang w:val="ro-RO"/>
        </w:rPr>
        <w:t>BÁLINT GÁBOR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37529">
        <w:rPr>
          <w:rFonts w:ascii="Times New Roman" w:hAnsi="Times New Roman"/>
          <w:b/>
          <w:szCs w:val="24"/>
          <w:lang w:val="ro-RO"/>
        </w:rPr>
        <w:t>CATALINA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7F3A9" w14:textId="77777777" w:rsidR="00BB5572" w:rsidRDefault="00BB5572" w:rsidP="00E160F0">
      <w:pPr>
        <w:spacing w:after="0"/>
      </w:pPr>
      <w:r>
        <w:separator/>
      </w:r>
    </w:p>
  </w:endnote>
  <w:endnote w:type="continuationSeparator" w:id="0">
    <w:p w14:paraId="32D9DFA5" w14:textId="77777777" w:rsidR="00BB5572" w:rsidRDefault="00BB5572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9CB05" w14:textId="77777777" w:rsidR="00BB5572" w:rsidRDefault="00BB5572" w:rsidP="00E160F0">
      <w:pPr>
        <w:spacing w:after="0"/>
      </w:pPr>
      <w:r>
        <w:separator/>
      </w:r>
    </w:p>
  </w:footnote>
  <w:footnote w:type="continuationSeparator" w:id="0">
    <w:p w14:paraId="39E10E8E" w14:textId="77777777" w:rsidR="00BB5572" w:rsidRDefault="00BB5572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BB5572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BB5572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B5572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B441B-1ED7-4BE0-BAC1-FC9DB19AA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2020-05-27T08:17:00Z</dcterms:created>
  <dcterms:modified xsi:type="dcterms:W3CDTF">2020-05-27T08:17:00Z</dcterms:modified>
</cp:coreProperties>
</file>