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7F521D79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5D4284">
        <w:rPr>
          <w:rFonts w:ascii="Times New Roman" w:hAnsi="Times New Roman"/>
          <w:b/>
          <w:szCs w:val="24"/>
          <w:lang w:val="ro-RO"/>
        </w:rPr>
        <w:t>BARTHA KÁROLY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5D4284">
        <w:rPr>
          <w:rFonts w:ascii="Times New Roman" w:hAnsi="Times New Roman"/>
          <w:b/>
          <w:szCs w:val="24"/>
          <w:lang w:val="ro-RO"/>
        </w:rPr>
        <w:t>BOROȘNEU MARE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7513B" w14:textId="77777777" w:rsidR="00F675F4" w:rsidRDefault="00F675F4" w:rsidP="00E160F0">
      <w:pPr>
        <w:spacing w:after="0"/>
      </w:pPr>
      <w:r>
        <w:separator/>
      </w:r>
    </w:p>
  </w:endnote>
  <w:endnote w:type="continuationSeparator" w:id="0">
    <w:p w14:paraId="62248A2A" w14:textId="77777777" w:rsidR="00F675F4" w:rsidRDefault="00F675F4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E5D84" w14:textId="77777777" w:rsidR="00F675F4" w:rsidRDefault="00F675F4" w:rsidP="00E160F0">
      <w:pPr>
        <w:spacing w:after="0"/>
      </w:pPr>
      <w:r>
        <w:separator/>
      </w:r>
    </w:p>
  </w:footnote>
  <w:footnote w:type="continuationSeparator" w:id="0">
    <w:p w14:paraId="6942CEEF" w14:textId="77777777" w:rsidR="00F675F4" w:rsidRDefault="00F675F4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F675F4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F675F4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675F4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6E191-1DB5-4E05-A503-A7264171D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2020-05-27T09:38:00Z</dcterms:created>
  <dcterms:modified xsi:type="dcterms:W3CDTF">2020-05-27T09:38:00Z</dcterms:modified>
</cp:coreProperties>
</file>