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3D128764" w:rsidR="00DA714D" w:rsidRPr="009D0194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27003F">
        <w:rPr>
          <w:rFonts w:ascii="Times New Roman" w:hAnsi="Times New Roman"/>
          <w:b/>
          <w:szCs w:val="24"/>
          <w:lang w:val="hu-HU"/>
        </w:rPr>
        <w:t>BÖLÖNI FARKAS SÁNDOR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9D0194">
        <w:rPr>
          <w:rFonts w:ascii="Times New Roman" w:hAnsi="Times New Roman"/>
          <w:b/>
          <w:szCs w:val="24"/>
          <w:lang w:val="ro-RO"/>
        </w:rPr>
        <w:t>B</w:t>
      </w:r>
      <w:r w:rsidR="0027003F">
        <w:rPr>
          <w:rFonts w:ascii="Times New Roman" w:hAnsi="Times New Roman"/>
          <w:b/>
          <w:szCs w:val="24"/>
          <w:lang w:val="ro-RO"/>
        </w:rPr>
        <w:t>ELIN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0644AD2" w:rsidR="00DA714D" w:rsidRPr="0027003F" w:rsidRDefault="00DA714D" w:rsidP="0027003F">
      <w:pPr>
        <w:spacing w:line="276" w:lineRule="auto"/>
        <w:rPr>
          <w:b/>
          <w:szCs w:val="24"/>
          <w:lang w:val="ro-RO"/>
        </w:rPr>
      </w:pPr>
      <w:r w:rsidRPr="0027003F">
        <w:rPr>
          <w:b/>
          <w:szCs w:val="24"/>
          <w:lang w:val="ro-RO"/>
        </w:rPr>
        <w:t xml:space="preserve">Profesori pentru îndeplinirea funcției de asistenți (supraveghetor probe scrise în perioada 22-25.06.2020 în orașul </w:t>
      </w:r>
      <w:r w:rsidR="00C831D2" w:rsidRPr="0027003F">
        <w:rPr>
          <w:b/>
          <w:szCs w:val="24"/>
          <w:lang w:val="ro-RO"/>
        </w:rPr>
        <w:t>Baraolt</w:t>
      </w:r>
      <w:r w:rsidR="0027003F" w:rsidRPr="0027003F">
        <w:rPr>
          <w:b/>
          <w:szCs w:val="24"/>
          <w:lang w:val="ro-RO"/>
        </w:rPr>
        <w:t>, Sf. Gheorghe</w:t>
      </w:r>
      <w:r w:rsidRPr="0027003F">
        <w:rPr>
          <w:b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 xml:space="preserve">Numele </w:t>
            </w:r>
            <w:proofErr w:type="spellStart"/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şi</w:t>
            </w:r>
            <w:proofErr w:type="spellEnd"/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 xml:space="preserve">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37BCB5D9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C831D2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C831D2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5D0B7" w14:textId="77777777" w:rsidR="004F085A" w:rsidRDefault="004F085A" w:rsidP="00E160F0">
      <w:pPr>
        <w:spacing w:after="0"/>
      </w:pPr>
      <w:r>
        <w:separator/>
      </w:r>
    </w:p>
  </w:endnote>
  <w:endnote w:type="continuationSeparator" w:id="0">
    <w:p w14:paraId="52659649" w14:textId="77777777" w:rsidR="004F085A" w:rsidRDefault="004F085A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DE3811" w14:textId="77777777" w:rsidR="004F085A" w:rsidRDefault="004F085A" w:rsidP="00E160F0">
      <w:pPr>
        <w:spacing w:after="0"/>
      </w:pPr>
      <w:r>
        <w:separator/>
      </w:r>
    </w:p>
  </w:footnote>
  <w:footnote w:type="continuationSeparator" w:id="0">
    <w:p w14:paraId="48774360" w14:textId="77777777" w:rsidR="004F085A" w:rsidRDefault="004F085A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4F085A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4F085A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03F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57121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085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656A6-19C4-4411-8680-984704ED6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2020-05-28T06:43:00Z</dcterms:created>
  <dcterms:modified xsi:type="dcterms:W3CDTF">2020-05-28T06:45:00Z</dcterms:modified>
</cp:coreProperties>
</file>