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6C24253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322F24">
        <w:rPr>
          <w:rFonts w:ascii="Times New Roman" w:hAnsi="Times New Roman"/>
          <w:b/>
          <w:szCs w:val="24"/>
          <w:lang w:val="ro-RO"/>
        </w:rPr>
        <w:t>COMENIUS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322F24">
        <w:rPr>
          <w:rFonts w:ascii="Times New Roman" w:hAnsi="Times New Roman"/>
          <w:b/>
          <w:szCs w:val="24"/>
          <w:lang w:val="ro-RO"/>
        </w:rPr>
        <w:t>BRETCU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13154" w14:textId="77777777" w:rsidR="00247750" w:rsidRDefault="00247750" w:rsidP="00E160F0">
      <w:pPr>
        <w:spacing w:after="0"/>
      </w:pPr>
      <w:r>
        <w:separator/>
      </w:r>
    </w:p>
  </w:endnote>
  <w:endnote w:type="continuationSeparator" w:id="0">
    <w:p w14:paraId="00DEC309" w14:textId="77777777" w:rsidR="00247750" w:rsidRDefault="00247750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3A7F8" w14:textId="77777777" w:rsidR="00247750" w:rsidRDefault="00247750" w:rsidP="00E160F0">
      <w:pPr>
        <w:spacing w:after="0"/>
      </w:pPr>
      <w:r>
        <w:separator/>
      </w:r>
    </w:p>
  </w:footnote>
  <w:footnote w:type="continuationSeparator" w:id="0">
    <w:p w14:paraId="01921DD2" w14:textId="77777777" w:rsidR="00247750" w:rsidRDefault="00247750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247750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24775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750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62BF2-94A5-4022-8EE7-2715ADC7F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2020-05-27T08:05:00Z</dcterms:created>
  <dcterms:modified xsi:type="dcterms:W3CDTF">2020-05-27T08:06:00Z</dcterms:modified>
</cp:coreProperties>
</file>