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0FFB07E8" w:rsidR="00DA714D" w:rsidRPr="00937529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1E0F02">
        <w:rPr>
          <w:rFonts w:ascii="Times New Roman" w:hAnsi="Times New Roman"/>
          <w:b/>
          <w:szCs w:val="24"/>
          <w:lang w:val="ro-RO"/>
        </w:rPr>
        <w:t>DARKÓ JENŐ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1E0F02">
        <w:rPr>
          <w:rFonts w:ascii="Times New Roman" w:hAnsi="Times New Roman"/>
          <w:b/>
          <w:szCs w:val="24"/>
          <w:lang w:val="ro-RO"/>
        </w:rPr>
        <w:t>DALNIC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E63AF0" w14:textId="77777777" w:rsidR="000D4008" w:rsidRDefault="000D4008" w:rsidP="00E160F0">
      <w:pPr>
        <w:spacing w:after="0"/>
      </w:pPr>
      <w:r>
        <w:separator/>
      </w:r>
    </w:p>
  </w:endnote>
  <w:endnote w:type="continuationSeparator" w:id="0">
    <w:p w14:paraId="6F6DC950" w14:textId="77777777" w:rsidR="000D4008" w:rsidRDefault="000D4008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0D42A4" w14:textId="77777777" w:rsidR="000D4008" w:rsidRDefault="000D4008" w:rsidP="00E160F0">
      <w:pPr>
        <w:spacing w:after="0"/>
      </w:pPr>
      <w:r>
        <w:separator/>
      </w:r>
    </w:p>
  </w:footnote>
  <w:footnote w:type="continuationSeparator" w:id="0">
    <w:p w14:paraId="0D7F82A5" w14:textId="77777777" w:rsidR="000D4008" w:rsidRDefault="000D4008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0D4008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0D4008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008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0247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C90D5-6519-4528-A7C6-9A638653C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2020-05-27T08:19:00Z</dcterms:created>
  <dcterms:modified xsi:type="dcterms:W3CDTF">2020-05-27T08:20:00Z</dcterms:modified>
</cp:coreProperties>
</file>