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3D6BB53D" w14:textId="0CCE7892" w:rsidR="00DA714D" w:rsidRPr="00AB201F" w:rsidRDefault="00DA714D" w:rsidP="00A74BD0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AB201F">
        <w:rPr>
          <w:rFonts w:ascii="Times New Roman" w:hAnsi="Times New Roman"/>
          <w:b/>
          <w:szCs w:val="24"/>
          <w:lang w:val="ro-RO"/>
        </w:rPr>
        <w:t>FEJÉR ÁKOS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017C08">
        <w:rPr>
          <w:rFonts w:ascii="Times New Roman" w:hAnsi="Times New Roman"/>
          <w:b/>
          <w:szCs w:val="24"/>
          <w:lang w:val="ro-RO"/>
        </w:rPr>
        <w:t>M</w:t>
      </w:r>
      <w:r w:rsidR="00AB201F">
        <w:rPr>
          <w:rFonts w:ascii="Times New Roman" w:hAnsi="Times New Roman"/>
          <w:b/>
          <w:szCs w:val="24"/>
          <w:lang w:val="ro-RO"/>
        </w:rPr>
        <w:t>ICFALĂU</w:t>
      </w: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2AE3E4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 xml:space="preserve">mun. </w:t>
      </w:r>
      <w:r w:rsidR="001E0F02">
        <w:rPr>
          <w:b/>
          <w:sz w:val="24"/>
          <w:szCs w:val="24"/>
          <w:lang w:val="ro-RO"/>
        </w:rPr>
        <w:t>Sf. Gheorghe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D0E3EF" w14:textId="77777777" w:rsidR="00126F04" w:rsidRDefault="00126F04" w:rsidP="00E160F0">
      <w:pPr>
        <w:spacing w:after="0"/>
      </w:pPr>
      <w:r>
        <w:separator/>
      </w:r>
    </w:p>
  </w:endnote>
  <w:endnote w:type="continuationSeparator" w:id="0">
    <w:p w14:paraId="625057F2" w14:textId="77777777" w:rsidR="00126F04" w:rsidRDefault="00126F04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9D5A0D" w14:textId="77777777" w:rsidR="00126F04" w:rsidRDefault="00126F04" w:rsidP="00E160F0">
      <w:pPr>
        <w:spacing w:after="0"/>
      </w:pPr>
      <w:r>
        <w:separator/>
      </w:r>
    </w:p>
  </w:footnote>
  <w:footnote w:type="continuationSeparator" w:id="0">
    <w:p w14:paraId="2CE23655" w14:textId="77777777" w:rsidR="00126F04" w:rsidRDefault="00126F04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126F04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126F04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17C08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5598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583"/>
    <w:rsid w:val="00123BB3"/>
    <w:rsid w:val="00123C14"/>
    <w:rsid w:val="00124798"/>
    <w:rsid w:val="00126F04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0F02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3C66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4F456E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27F3F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7448"/>
    <w:rsid w:val="00670C71"/>
    <w:rsid w:val="00670DC3"/>
    <w:rsid w:val="006729AE"/>
    <w:rsid w:val="006766B5"/>
    <w:rsid w:val="00677F54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07F5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391"/>
    <w:rsid w:val="007D3B61"/>
    <w:rsid w:val="007D4D31"/>
    <w:rsid w:val="007E140C"/>
    <w:rsid w:val="007E192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97510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37529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74BD0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201F"/>
    <w:rsid w:val="00AB5265"/>
    <w:rsid w:val="00AC2F88"/>
    <w:rsid w:val="00AC47BB"/>
    <w:rsid w:val="00AC556D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4928"/>
    <w:rsid w:val="00C25F8E"/>
    <w:rsid w:val="00C36FE4"/>
    <w:rsid w:val="00C40247"/>
    <w:rsid w:val="00C437EF"/>
    <w:rsid w:val="00C468C4"/>
    <w:rsid w:val="00C47A28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4357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5A4D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5C37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EF272D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381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6C312-41B3-4C2A-A9DE-81240E848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2020-05-27T09:35:00Z</dcterms:created>
  <dcterms:modified xsi:type="dcterms:W3CDTF">2020-05-27T09:36:00Z</dcterms:modified>
</cp:coreProperties>
</file>