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03DDCBF6" w:rsidR="00DA714D" w:rsidRPr="00AC556D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AC556D">
        <w:rPr>
          <w:rFonts w:ascii="Times New Roman" w:hAnsi="Times New Roman"/>
          <w:b/>
          <w:szCs w:val="24"/>
          <w:lang w:val="ro-RO"/>
        </w:rPr>
        <w:t>HENTER KÁROLY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AC556D">
        <w:rPr>
          <w:rFonts w:ascii="Times New Roman" w:hAnsi="Times New Roman"/>
          <w:b/>
          <w:szCs w:val="24"/>
          <w:lang w:val="ro-RO"/>
        </w:rPr>
        <w:t>BODOC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B6EF1" w14:textId="77777777" w:rsidR="000277C5" w:rsidRDefault="000277C5" w:rsidP="00E160F0">
      <w:pPr>
        <w:spacing w:after="0"/>
      </w:pPr>
      <w:r>
        <w:separator/>
      </w:r>
    </w:p>
  </w:endnote>
  <w:endnote w:type="continuationSeparator" w:id="0">
    <w:p w14:paraId="61EDD176" w14:textId="77777777" w:rsidR="000277C5" w:rsidRDefault="000277C5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0ABC3" w14:textId="77777777" w:rsidR="000277C5" w:rsidRDefault="000277C5" w:rsidP="00E160F0">
      <w:pPr>
        <w:spacing w:after="0"/>
      </w:pPr>
      <w:r>
        <w:separator/>
      </w:r>
    </w:p>
  </w:footnote>
  <w:footnote w:type="continuationSeparator" w:id="0">
    <w:p w14:paraId="2188FC60" w14:textId="77777777" w:rsidR="000277C5" w:rsidRDefault="000277C5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0277C5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0277C5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277C5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74699-9B23-4D25-A8E6-A191490C6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2020-05-27T09:33:00Z</dcterms:created>
  <dcterms:modified xsi:type="dcterms:W3CDTF">2020-05-27T09:33:00Z</dcterms:modified>
</cp:coreProperties>
</file>