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661B3922" w14:textId="4DABB365" w:rsidR="00DA714D" w:rsidRPr="00F83BB2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color w:val="FF0000"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0F3836">
        <w:rPr>
          <w:rFonts w:ascii="Times New Roman" w:hAnsi="Times New Roman"/>
          <w:b/>
          <w:szCs w:val="24"/>
          <w:lang w:val="ro-RO"/>
        </w:rPr>
        <w:t>KELEMEN DIDAK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0F3836">
        <w:rPr>
          <w:rFonts w:ascii="Times New Roman" w:hAnsi="Times New Roman"/>
          <w:b/>
          <w:szCs w:val="24"/>
          <w:lang w:val="ro-RO"/>
        </w:rPr>
        <w:t>MERENI</w:t>
      </w:r>
    </w:p>
    <w:p w14:paraId="3D6BB53D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160A3354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</w:t>
      </w:r>
      <w:r w:rsidR="002337D6">
        <w:rPr>
          <w:b/>
          <w:sz w:val="24"/>
          <w:szCs w:val="24"/>
          <w:lang w:val="ro-RO"/>
        </w:rPr>
        <w:t>mun. Tg. Secuiesc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1084F795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7337F0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7337F0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B077B5" w14:textId="77777777" w:rsidR="00023560" w:rsidRDefault="00023560" w:rsidP="00E160F0">
      <w:pPr>
        <w:spacing w:after="0"/>
      </w:pPr>
      <w:r>
        <w:separator/>
      </w:r>
    </w:p>
  </w:endnote>
  <w:endnote w:type="continuationSeparator" w:id="0">
    <w:p w14:paraId="623B0F33" w14:textId="77777777" w:rsidR="00023560" w:rsidRDefault="00023560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375FAF" w14:textId="77777777" w:rsidR="00023560" w:rsidRDefault="00023560" w:rsidP="00E160F0">
      <w:pPr>
        <w:spacing w:after="0"/>
      </w:pPr>
      <w:r>
        <w:separator/>
      </w:r>
    </w:p>
  </w:footnote>
  <w:footnote w:type="continuationSeparator" w:id="0">
    <w:p w14:paraId="5EF321AE" w14:textId="77777777" w:rsidR="00023560" w:rsidRDefault="00023560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023560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023560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23560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1B1D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3836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218FC"/>
    <w:rsid w:val="00232173"/>
    <w:rsid w:val="002337D6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55C3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C7170"/>
    <w:rsid w:val="004D10F1"/>
    <w:rsid w:val="004D4596"/>
    <w:rsid w:val="004E0F7A"/>
    <w:rsid w:val="004F3F88"/>
    <w:rsid w:val="005069AD"/>
    <w:rsid w:val="0051126D"/>
    <w:rsid w:val="005130B2"/>
    <w:rsid w:val="00514985"/>
    <w:rsid w:val="00514B7D"/>
    <w:rsid w:val="0051682E"/>
    <w:rsid w:val="00516F6D"/>
    <w:rsid w:val="00517D99"/>
    <w:rsid w:val="005202F4"/>
    <w:rsid w:val="00523713"/>
    <w:rsid w:val="00523B07"/>
    <w:rsid w:val="00524DE9"/>
    <w:rsid w:val="00526C23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3A9B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0DC3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37F0"/>
    <w:rsid w:val="00735914"/>
    <w:rsid w:val="007359F6"/>
    <w:rsid w:val="007369E3"/>
    <w:rsid w:val="00740DCF"/>
    <w:rsid w:val="007414E0"/>
    <w:rsid w:val="00742CC0"/>
    <w:rsid w:val="00744152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A70B2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62A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46944"/>
    <w:rsid w:val="00950CDB"/>
    <w:rsid w:val="0095362D"/>
    <w:rsid w:val="009560C2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56CC2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64B9"/>
    <w:rsid w:val="00D86C18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3BB2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D6D4D-46D8-440E-AA8A-FCDB6C9D9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2020-05-27T08:03:00Z</dcterms:created>
  <dcterms:modified xsi:type="dcterms:W3CDTF">2020-05-27T08:03:00Z</dcterms:modified>
</cp:coreProperties>
</file>