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2B90015F" w:rsidR="00DA714D" w:rsidRPr="00937529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C84357">
        <w:rPr>
          <w:rFonts w:ascii="Times New Roman" w:hAnsi="Times New Roman"/>
          <w:b/>
          <w:szCs w:val="24"/>
          <w:lang w:val="ro-RO"/>
        </w:rPr>
        <w:t>ORBÁN BALÁZS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C84357">
        <w:rPr>
          <w:rFonts w:ascii="Times New Roman" w:hAnsi="Times New Roman"/>
          <w:b/>
          <w:szCs w:val="24"/>
          <w:lang w:val="ro-RO"/>
        </w:rPr>
        <w:t>MOACȘA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45AB05" w14:textId="77777777" w:rsidR="00215708" w:rsidRDefault="00215708" w:rsidP="00E160F0">
      <w:pPr>
        <w:spacing w:after="0"/>
      </w:pPr>
      <w:r>
        <w:separator/>
      </w:r>
    </w:p>
  </w:endnote>
  <w:endnote w:type="continuationSeparator" w:id="0">
    <w:p w14:paraId="7D847FBC" w14:textId="77777777" w:rsidR="00215708" w:rsidRDefault="00215708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93916E" w14:textId="77777777" w:rsidR="00215708" w:rsidRDefault="00215708" w:rsidP="00E160F0">
      <w:pPr>
        <w:spacing w:after="0"/>
      </w:pPr>
      <w:r>
        <w:separator/>
      </w:r>
    </w:p>
  </w:footnote>
  <w:footnote w:type="continuationSeparator" w:id="0">
    <w:p w14:paraId="158FDB5F" w14:textId="77777777" w:rsidR="00215708" w:rsidRDefault="00215708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215708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215708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15708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0247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4357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EF272D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B3A5A-8427-491F-B2C1-62448F930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2020-05-27T08:21:00Z</dcterms:created>
  <dcterms:modified xsi:type="dcterms:W3CDTF">2020-05-27T08:21:00Z</dcterms:modified>
</cp:coreProperties>
</file>