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1B808C81" w:rsidR="00DA714D" w:rsidRPr="00AC556D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017C08">
        <w:rPr>
          <w:rFonts w:ascii="Times New Roman" w:hAnsi="Times New Roman"/>
          <w:b/>
          <w:szCs w:val="24"/>
          <w:lang w:val="ro-RO"/>
        </w:rPr>
        <w:t>TŐKÉS JÓZSEF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017C08">
        <w:rPr>
          <w:rFonts w:ascii="Times New Roman" w:hAnsi="Times New Roman"/>
          <w:b/>
          <w:szCs w:val="24"/>
          <w:lang w:val="ro-RO"/>
        </w:rPr>
        <w:t>MALNAȘ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69E0F" w14:textId="77777777" w:rsidR="00985FE3" w:rsidRDefault="00985FE3" w:rsidP="00E160F0">
      <w:pPr>
        <w:spacing w:after="0"/>
      </w:pPr>
      <w:r>
        <w:separator/>
      </w:r>
    </w:p>
  </w:endnote>
  <w:endnote w:type="continuationSeparator" w:id="0">
    <w:p w14:paraId="417FFF15" w14:textId="77777777" w:rsidR="00985FE3" w:rsidRDefault="00985FE3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28500" w14:textId="77777777" w:rsidR="00985FE3" w:rsidRDefault="00985FE3" w:rsidP="00E160F0">
      <w:pPr>
        <w:spacing w:after="0"/>
      </w:pPr>
      <w:r>
        <w:separator/>
      </w:r>
    </w:p>
  </w:footnote>
  <w:footnote w:type="continuationSeparator" w:id="0">
    <w:p w14:paraId="61E5A90F" w14:textId="77777777" w:rsidR="00985FE3" w:rsidRDefault="00985FE3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985FE3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985FE3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85FE3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D97CC-110F-4A7E-A3C9-6F39ED168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2020-05-27T09:34:00Z</dcterms:created>
  <dcterms:modified xsi:type="dcterms:W3CDTF">2020-05-27T09:35:00Z</dcterms:modified>
</cp:coreProperties>
</file>